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6F028" w14:textId="77777777" w:rsidR="0043595B" w:rsidRDefault="009142B6">
      <w:pPr>
        <w:spacing w:after="0"/>
        <w:ind w:left="5375"/>
      </w:pPr>
      <w:r>
        <w:rPr>
          <w:b/>
          <w:i/>
          <w:color w:val="1F4E79"/>
          <w:sz w:val="40"/>
        </w:rPr>
        <w:t xml:space="preserve">Ashdon Primary School </w:t>
      </w:r>
    </w:p>
    <w:p w14:paraId="78E6F029" w14:textId="503D1452" w:rsidR="0043595B" w:rsidRDefault="009142B6">
      <w:pPr>
        <w:spacing w:after="0"/>
        <w:ind w:right="4229"/>
        <w:jc w:val="right"/>
      </w:pPr>
      <w:r>
        <w:rPr>
          <w:b/>
          <w:i/>
          <w:color w:val="1F4E79"/>
          <w:sz w:val="28"/>
        </w:rPr>
        <w:t>Full Governing Body Meeting Attendance 202</w:t>
      </w:r>
      <w:r w:rsidR="00214F2B">
        <w:rPr>
          <w:b/>
          <w:i/>
          <w:color w:val="1F4E79"/>
          <w:sz w:val="28"/>
        </w:rPr>
        <w:t>6</w:t>
      </w:r>
      <w:r>
        <w:rPr>
          <w:b/>
          <w:i/>
          <w:color w:val="1F4E79"/>
          <w:sz w:val="28"/>
        </w:rPr>
        <w:t>-202</w:t>
      </w:r>
      <w:r w:rsidR="00214F2B">
        <w:rPr>
          <w:b/>
          <w:i/>
          <w:color w:val="1F4E79"/>
          <w:sz w:val="28"/>
        </w:rPr>
        <w:t>7</w:t>
      </w:r>
      <w:r>
        <w:rPr>
          <w:b/>
          <w:i/>
          <w:color w:val="1F4E79"/>
          <w:sz w:val="28"/>
        </w:rPr>
        <w:t xml:space="preserve"> </w:t>
      </w:r>
    </w:p>
    <w:p w14:paraId="78E6F02A" w14:textId="77777777" w:rsidR="0043595B" w:rsidRDefault="009142B6">
      <w:pPr>
        <w:spacing w:after="158"/>
      </w:pPr>
      <w:r>
        <w:t xml:space="preserve"> </w:t>
      </w:r>
    </w:p>
    <w:p w14:paraId="78E6F02B" w14:textId="77777777" w:rsidR="0043595B" w:rsidRDefault="009142B6">
      <w:pPr>
        <w:spacing w:after="0"/>
      </w:pPr>
      <w:r>
        <w:t xml:space="preserve"> </w:t>
      </w:r>
    </w:p>
    <w:tbl>
      <w:tblPr>
        <w:tblW w:w="15736" w:type="dxa"/>
        <w:tblInd w:w="-28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4"/>
        <w:gridCol w:w="1977"/>
        <w:gridCol w:w="2132"/>
        <w:gridCol w:w="2057"/>
        <w:gridCol w:w="2054"/>
        <w:gridCol w:w="2055"/>
        <w:gridCol w:w="2057"/>
      </w:tblGrid>
      <w:tr w:rsidR="0043595B" w14:paraId="78E6F033" w14:textId="77777777" w:rsidTr="00FC7959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2C" w14:textId="77777777" w:rsidR="0043595B" w:rsidRDefault="009142B6">
            <w:pPr>
              <w:spacing w:after="0"/>
              <w:ind w:left="6"/>
              <w:jc w:val="center"/>
            </w:pPr>
            <w:r>
              <w:rPr>
                <w:b/>
              </w:rPr>
              <w:t xml:space="preserve">Governor Name 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2D" w14:textId="7AA305F4" w:rsidR="0043595B" w:rsidRDefault="001028CB">
            <w:pPr>
              <w:spacing w:after="0"/>
              <w:ind w:left="3"/>
              <w:jc w:val="center"/>
            </w:pPr>
            <w:r>
              <w:rPr>
                <w:b/>
              </w:rPr>
              <w:t>22</w:t>
            </w:r>
            <w:r w:rsidRPr="001028CB">
              <w:rPr>
                <w:b/>
                <w:vertAlign w:val="superscript"/>
              </w:rPr>
              <w:t>nd</w:t>
            </w:r>
            <w:r>
              <w:rPr>
                <w:b/>
              </w:rPr>
              <w:t xml:space="preserve"> </w:t>
            </w:r>
            <w:r w:rsidR="009142B6">
              <w:rPr>
                <w:b/>
              </w:rPr>
              <w:t>October 202</w:t>
            </w:r>
            <w:r w:rsidR="00214F2B">
              <w:rPr>
                <w:b/>
              </w:rPr>
              <w:t>6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2E" w14:textId="58E01767" w:rsidR="0043595B" w:rsidRDefault="00FC7959">
            <w:pPr>
              <w:spacing w:after="0"/>
              <w:ind w:left="60"/>
            </w:pPr>
            <w:r>
              <w:rPr>
                <w:b/>
              </w:rPr>
              <w:t>17</w:t>
            </w:r>
            <w:r w:rsidRPr="00FC7959">
              <w:rPr>
                <w:b/>
                <w:vertAlign w:val="superscript"/>
              </w:rPr>
              <w:t>th</w:t>
            </w:r>
            <w:r>
              <w:rPr>
                <w:b/>
                <w:vertAlign w:val="superscript"/>
              </w:rPr>
              <w:t xml:space="preserve"> </w:t>
            </w:r>
            <w:r w:rsidR="009142B6">
              <w:rPr>
                <w:b/>
              </w:rPr>
              <w:t>December</w:t>
            </w:r>
            <w:r>
              <w:rPr>
                <w:b/>
              </w:rPr>
              <w:t xml:space="preserve"> </w:t>
            </w:r>
            <w:r w:rsidR="009142B6">
              <w:rPr>
                <w:b/>
              </w:rPr>
              <w:t>202</w:t>
            </w:r>
            <w:r w:rsidR="00214F2B">
              <w:rPr>
                <w:b/>
              </w:rPr>
              <w:t>6</w:t>
            </w:r>
            <w:r w:rsidR="009142B6">
              <w:rPr>
                <w:b/>
              </w:rPr>
              <w:t xml:space="preserve">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2F" w14:textId="5E17DD4F" w:rsidR="0043595B" w:rsidRDefault="00FC7959">
            <w:pPr>
              <w:spacing w:after="0"/>
              <w:ind w:left="8"/>
              <w:jc w:val="center"/>
            </w:pPr>
            <w:r>
              <w:rPr>
                <w:b/>
              </w:rPr>
              <w:t>11</w:t>
            </w:r>
            <w:r w:rsidRPr="00FC7959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</w:t>
            </w:r>
            <w:r w:rsidR="009142B6">
              <w:rPr>
                <w:b/>
              </w:rPr>
              <w:t>February 202</w:t>
            </w:r>
            <w:r w:rsidR="00214F2B">
              <w:rPr>
                <w:b/>
              </w:rPr>
              <w:t>7</w:t>
            </w:r>
            <w:r w:rsidR="009142B6">
              <w:rPr>
                <w:b/>
              </w:rPr>
              <w:t xml:space="preserve"> 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30" w14:textId="15C7CC1C" w:rsidR="0043595B" w:rsidRDefault="00C72EB7">
            <w:pPr>
              <w:spacing w:after="0"/>
              <w:ind w:left="3"/>
              <w:jc w:val="center"/>
            </w:pPr>
            <w:r>
              <w:rPr>
                <w:b/>
              </w:rPr>
              <w:t>25</w:t>
            </w:r>
            <w:r w:rsidRPr="00C72EB7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</w:t>
            </w:r>
            <w:r w:rsidR="009142B6">
              <w:rPr>
                <w:b/>
              </w:rPr>
              <w:t>March 202</w:t>
            </w:r>
            <w:r w:rsidR="00214F2B">
              <w:rPr>
                <w:b/>
              </w:rPr>
              <w:t>7</w:t>
            </w:r>
            <w:r w:rsidR="009142B6">
              <w:rPr>
                <w:b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31" w14:textId="3D6DF872" w:rsidR="0043595B" w:rsidRDefault="00C72EB7">
            <w:pPr>
              <w:spacing w:after="0"/>
              <w:ind w:left="7"/>
              <w:jc w:val="center"/>
            </w:pPr>
            <w:r>
              <w:rPr>
                <w:b/>
              </w:rPr>
              <w:t>22</w:t>
            </w:r>
            <w:r w:rsidRPr="00C72EB7">
              <w:rPr>
                <w:b/>
                <w:vertAlign w:val="superscript"/>
              </w:rPr>
              <w:t>nd</w:t>
            </w:r>
            <w:r>
              <w:rPr>
                <w:b/>
              </w:rPr>
              <w:t xml:space="preserve"> </w:t>
            </w:r>
            <w:r w:rsidR="009142B6">
              <w:rPr>
                <w:b/>
              </w:rPr>
              <w:t>April 202</w:t>
            </w:r>
            <w:r w:rsidR="00214F2B">
              <w:rPr>
                <w:b/>
              </w:rPr>
              <w:t>7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32" w14:textId="6FB7EF45" w:rsidR="0043595B" w:rsidRDefault="00E672A9">
            <w:pPr>
              <w:spacing w:after="0"/>
              <w:ind w:left="9"/>
              <w:jc w:val="center"/>
            </w:pPr>
            <w:r>
              <w:rPr>
                <w:b/>
              </w:rPr>
              <w:t>1</w:t>
            </w:r>
            <w:r w:rsidRPr="00E672A9">
              <w:rPr>
                <w:b/>
                <w:vertAlign w:val="superscript"/>
              </w:rPr>
              <w:t>st</w:t>
            </w:r>
            <w:r>
              <w:rPr>
                <w:b/>
              </w:rPr>
              <w:t xml:space="preserve"> </w:t>
            </w:r>
            <w:r w:rsidR="009142B6">
              <w:rPr>
                <w:b/>
              </w:rPr>
              <w:t>July 202</w:t>
            </w:r>
            <w:r w:rsidR="00214F2B">
              <w:rPr>
                <w:b/>
              </w:rPr>
              <w:t>7</w:t>
            </w:r>
            <w:r w:rsidR="009142B6">
              <w:rPr>
                <w:b/>
              </w:rPr>
              <w:t xml:space="preserve"> </w:t>
            </w:r>
          </w:p>
        </w:tc>
      </w:tr>
      <w:tr w:rsidR="0043595B" w14:paraId="78E6F03B" w14:textId="77777777" w:rsidTr="00FC7959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34" w14:textId="27FF917B" w:rsidR="0043595B" w:rsidRDefault="009142B6">
            <w:pPr>
              <w:spacing w:after="0"/>
            </w:pPr>
            <w:r>
              <w:rPr>
                <w:sz w:val="24"/>
              </w:rPr>
              <w:t>Mrs</w:t>
            </w:r>
            <w:r>
              <w:rPr>
                <w:sz w:val="24"/>
              </w:rPr>
              <w:t xml:space="preserve"> B</w:t>
            </w:r>
            <w:r w:rsidR="007362A4"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Brundritt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35" w14:textId="24143A08" w:rsidR="0043595B" w:rsidRDefault="0043595B">
            <w:pPr>
              <w:spacing w:after="0"/>
              <w:ind w:left="1"/>
              <w:jc w:val="center"/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36" w14:textId="0DE84E65" w:rsidR="0043595B" w:rsidRDefault="0043595B">
            <w:pPr>
              <w:spacing w:after="0"/>
              <w:ind w:left="1"/>
              <w:jc w:val="center"/>
            </w:pP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37" w14:textId="68BBF664" w:rsidR="0043595B" w:rsidRDefault="0043595B">
            <w:pPr>
              <w:spacing w:after="0"/>
              <w:ind w:left="8"/>
              <w:jc w:val="center"/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38" w14:textId="5F5C086C" w:rsidR="0043595B" w:rsidRDefault="0043595B">
            <w:pPr>
              <w:spacing w:after="0"/>
              <w:ind w:left="59"/>
              <w:jc w:val="center"/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39" w14:textId="34709DA1" w:rsidR="0043595B" w:rsidRDefault="0043595B">
            <w:pPr>
              <w:spacing w:after="0"/>
              <w:ind w:left="64"/>
              <w:jc w:val="center"/>
            </w:pP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3A" w14:textId="4F09578D" w:rsidR="0043595B" w:rsidRDefault="0043595B" w:rsidP="00677354">
            <w:pPr>
              <w:spacing w:after="0"/>
              <w:ind w:left="2"/>
              <w:jc w:val="center"/>
            </w:pPr>
          </w:p>
        </w:tc>
      </w:tr>
      <w:tr w:rsidR="0043595B" w14:paraId="78E6F04B" w14:textId="77777777" w:rsidTr="00FC7959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44" w14:textId="127CF23B" w:rsidR="0043595B" w:rsidRDefault="009142B6">
            <w:pPr>
              <w:spacing w:after="0"/>
            </w:pPr>
            <w:r>
              <w:rPr>
                <w:sz w:val="24"/>
              </w:rPr>
              <w:t>Mrs</w:t>
            </w:r>
            <w:r>
              <w:rPr>
                <w:sz w:val="24"/>
              </w:rPr>
              <w:t xml:space="preserve"> K. Hoxby 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45" w14:textId="490F66F8" w:rsidR="0043595B" w:rsidRDefault="0043595B">
            <w:pPr>
              <w:spacing w:after="0"/>
              <w:ind w:left="1"/>
              <w:jc w:val="center"/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46" w14:textId="66EDBA42" w:rsidR="0043595B" w:rsidRDefault="0043595B">
            <w:pPr>
              <w:spacing w:after="0"/>
              <w:ind w:left="4"/>
              <w:jc w:val="center"/>
            </w:pP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47" w14:textId="19798B9D" w:rsidR="0043595B" w:rsidRDefault="0043595B">
            <w:pPr>
              <w:spacing w:after="0"/>
              <w:ind w:left="8"/>
              <w:jc w:val="center"/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48" w14:textId="4921319F" w:rsidR="0043595B" w:rsidRDefault="0043595B">
            <w:pPr>
              <w:spacing w:after="0"/>
              <w:ind w:left="59"/>
              <w:jc w:val="center"/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49" w14:textId="4F13E411" w:rsidR="0043595B" w:rsidRDefault="0043595B">
            <w:pPr>
              <w:spacing w:after="0"/>
              <w:ind w:left="64"/>
              <w:jc w:val="center"/>
            </w:pP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4A" w14:textId="400D08B5" w:rsidR="0043595B" w:rsidRDefault="0043595B">
            <w:pPr>
              <w:spacing w:after="0"/>
              <w:ind w:left="61"/>
              <w:jc w:val="center"/>
            </w:pPr>
          </w:p>
        </w:tc>
      </w:tr>
      <w:tr w:rsidR="0043595B" w14:paraId="78E6F053" w14:textId="77777777" w:rsidTr="00FC7959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4C" w14:textId="66C2EE4B" w:rsidR="0043595B" w:rsidRDefault="009142B6">
            <w:pPr>
              <w:spacing w:after="0"/>
            </w:pPr>
            <w:r>
              <w:rPr>
                <w:sz w:val="24"/>
              </w:rPr>
              <w:t>M</w:t>
            </w:r>
            <w:r w:rsidR="007362A4">
              <w:rPr>
                <w:sz w:val="24"/>
              </w:rPr>
              <w:t>r</w:t>
            </w:r>
            <w:r>
              <w:rPr>
                <w:sz w:val="24"/>
              </w:rPr>
              <w:t xml:space="preserve"> P. Wiles 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4D" w14:textId="596533CA" w:rsidR="0043595B" w:rsidRDefault="0043595B">
            <w:pPr>
              <w:spacing w:after="0"/>
              <w:ind w:left="1"/>
              <w:jc w:val="center"/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4E" w14:textId="502FEB5D" w:rsidR="0043595B" w:rsidRDefault="0043595B">
            <w:pPr>
              <w:spacing w:after="0"/>
              <w:ind w:left="1"/>
              <w:jc w:val="center"/>
            </w:pP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4F" w14:textId="69BB4416" w:rsidR="0043595B" w:rsidRDefault="0043595B">
            <w:pPr>
              <w:spacing w:after="0"/>
              <w:ind w:left="6"/>
              <w:jc w:val="center"/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50" w14:textId="4A34E17D" w:rsidR="0043595B" w:rsidRDefault="0043595B">
            <w:pPr>
              <w:spacing w:after="0"/>
              <w:ind w:left="59"/>
              <w:jc w:val="center"/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51" w14:textId="3DB45530" w:rsidR="0043595B" w:rsidRDefault="0043595B">
            <w:pPr>
              <w:spacing w:after="0"/>
              <w:ind w:left="64"/>
              <w:jc w:val="center"/>
            </w:pP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52" w14:textId="6EEE0EA2" w:rsidR="0043595B" w:rsidRDefault="0043595B">
            <w:pPr>
              <w:spacing w:after="0"/>
              <w:ind w:left="61"/>
              <w:jc w:val="center"/>
            </w:pPr>
          </w:p>
        </w:tc>
      </w:tr>
      <w:tr w:rsidR="0043595B" w14:paraId="78E6F05B" w14:textId="77777777" w:rsidTr="00FC7959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54" w14:textId="3090DB89" w:rsidR="0043595B" w:rsidRDefault="009142B6">
            <w:pPr>
              <w:spacing w:after="0"/>
            </w:pPr>
            <w:r>
              <w:rPr>
                <w:sz w:val="24"/>
              </w:rPr>
              <w:t>Mr</w:t>
            </w:r>
            <w:r w:rsidR="007362A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B. Saville 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55" w14:textId="55E9D6E2" w:rsidR="0043595B" w:rsidRDefault="0043595B">
            <w:pPr>
              <w:spacing w:after="0"/>
              <w:ind w:left="1"/>
              <w:jc w:val="center"/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56" w14:textId="4A1D0230" w:rsidR="0043595B" w:rsidRDefault="0043595B">
            <w:pPr>
              <w:spacing w:after="0"/>
              <w:ind w:left="1"/>
              <w:jc w:val="center"/>
            </w:pP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57" w14:textId="0EE0334E" w:rsidR="0043595B" w:rsidRDefault="0043595B">
            <w:pPr>
              <w:spacing w:after="0"/>
              <w:ind w:left="6"/>
              <w:jc w:val="center"/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58" w14:textId="042EB4F1" w:rsidR="0043595B" w:rsidRDefault="0043595B">
            <w:pPr>
              <w:spacing w:after="0"/>
              <w:ind w:left="59"/>
              <w:jc w:val="center"/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59" w14:textId="539B3435" w:rsidR="0043595B" w:rsidRDefault="0043595B">
            <w:pPr>
              <w:spacing w:after="0"/>
              <w:ind w:left="64"/>
              <w:jc w:val="center"/>
            </w:pP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5A" w14:textId="1A80A088" w:rsidR="0043595B" w:rsidRDefault="0043595B">
            <w:pPr>
              <w:spacing w:after="0"/>
              <w:ind w:left="61"/>
              <w:jc w:val="center"/>
            </w:pPr>
          </w:p>
        </w:tc>
      </w:tr>
      <w:tr w:rsidR="0043595B" w14:paraId="78E6F063" w14:textId="77777777" w:rsidTr="00FC7959">
        <w:tblPrEx>
          <w:tblCellMar>
            <w:top w:w="0" w:type="dxa"/>
            <w:bottom w:w="0" w:type="dxa"/>
          </w:tblCellMar>
        </w:tblPrEx>
        <w:trPr>
          <w:trHeight w:val="30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5C" w14:textId="4042F2C8" w:rsidR="0043595B" w:rsidRDefault="009142B6">
            <w:pPr>
              <w:spacing w:after="0"/>
            </w:pPr>
            <w:r>
              <w:rPr>
                <w:sz w:val="24"/>
              </w:rPr>
              <w:t>Mrs</w:t>
            </w:r>
            <w:r>
              <w:rPr>
                <w:sz w:val="24"/>
              </w:rPr>
              <w:t xml:space="preserve"> S. Dowding 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5D" w14:textId="0DE0607B" w:rsidR="0043595B" w:rsidRDefault="0043595B">
            <w:pPr>
              <w:spacing w:after="0"/>
              <w:ind w:left="1"/>
              <w:jc w:val="center"/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5E" w14:textId="26C926C0" w:rsidR="0043595B" w:rsidRDefault="0043595B">
            <w:pPr>
              <w:spacing w:after="0"/>
              <w:ind w:left="4"/>
              <w:jc w:val="center"/>
            </w:pP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5F" w14:textId="5C93A260" w:rsidR="0043595B" w:rsidRDefault="0043595B">
            <w:pPr>
              <w:spacing w:after="0"/>
              <w:ind w:left="8"/>
              <w:jc w:val="center"/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60" w14:textId="1A702DA4" w:rsidR="0043595B" w:rsidRDefault="0043595B">
            <w:pPr>
              <w:spacing w:after="0"/>
              <w:ind w:left="59"/>
              <w:jc w:val="center"/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61" w14:textId="2EA210ED" w:rsidR="0043595B" w:rsidRDefault="0043595B">
            <w:pPr>
              <w:spacing w:after="0"/>
              <w:ind w:left="64"/>
              <w:jc w:val="center"/>
            </w:pP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62" w14:textId="06E58814" w:rsidR="0043595B" w:rsidRDefault="0043595B">
            <w:pPr>
              <w:spacing w:after="0"/>
              <w:ind w:left="61"/>
              <w:jc w:val="center"/>
            </w:pPr>
          </w:p>
        </w:tc>
      </w:tr>
      <w:tr w:rsidR="0043595B" w14:paraId="78E6F06B" w14:textId="77777777" w:rsidTr="00FC7959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64" w14:textId="6368BE97" w:rsidR="0043595B" w:rsidRDefault="009142B6">
            <w:pPr>
              <w:spacing w:after="0"/>
            </w:pPr>
            <w:r>
              <w:rPr>
                <w:sz w:val="24"/>
              </w:rPr>
              <w:t>Mrs</w:t>
            </w:r>
            <w:r>
              <w:rPr>
                <w:sz w:val="24"/>
              </w:rPr>
              <w:t xml:space="preserve"> N. Gosling 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65" w14:textId="06A4B15F" w:rsidR="0043595B" w:rsidRDefault="0043595B">
            <w:pPr>
              <w:spacing w:after="0"/>
              <w:ind w:left="1"/>
              <w:jc w:val="center"/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66" w14:textId="38E364F4" w:rsidR="0043595B" w:rsidRDefault="0043595B">
            <w:pPr>
              <w:spacing w:after="0"/>
              <w:ind w:left="1"/>
              <w:jc w:val="center"/>
            </w:pP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67" w14:textId="5F180E24" w:rsidR="0043595B" w:rsidRDefault="0043595B">
            <w:pPr>
              <w:spacing w:after="0"/>
              <w:ind w:left="8"/>
              <w:jc w:val="center"/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68" w14:textId="17778438" w:rsidR="0043595B" w:rsidRDefault="0043595B">
            <w:pPr>
              <w:spacing w:after="0"/>
              <w:ind w:left="59"/>
              <w:jc w:val="center"/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69" w14:textId="4079B091" w:rsidR="0043595B" w:rsidRDefault="0043595B">
            <w:pPr>
              <w:spacing w:after="0"/>
              <w:ind w:left="64"/>
              <w:jc w:val="center"/>
            </w:pP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6A" w14:textId="73E20228" w:rsidR="0043595B" w:rsidRDefault="0043595B">
            <w:pPr>
              <w:spacing w:after="0"/>
              <w:ind w:left="61"/>
              <w:jc w:val="center"/>
            </w:pPr>
          </w:p>
        </w:tc>
      </w:tr>
      <w:tr w:rsidR="0043595B" w14:paraId="78E6F073" w14:textId="77777777" w:rsidTr="00FC7959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6C" w14:textId="4464A230" w:rsidR="0043595B" w:rsidRDefault="009142B6">
            <w:pPr>
              <w:spacing w:after="0"/>
            </w:pPr>
            <w:r>
              <w:rPr>
                <w:sz w:val="24"/>
              </w:rPr>
              <w:t>Mrs</w:t>
            </w:r>
            <w:r>
              <w:rPr>
                <w:sz w:val="24"/>
              </w:rPr>
              <w:t xml:space="preserve"> M. Reynecke- </w:t>
            </w:r>
            <w:r>
              <w:rPr>
                <w:sz w:val="24"/>
              </w:rPr>
              <w:t xml:space="preserve">Raybould 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6D" w14:textId="09FDD7A3" w:rsidR="0043595B" w:rsidRDefault="0043595B">
            <w:pPr>
              <w:spacing w:after="0"/>
              <w:ind w:left="1"/>
              <w:jc w:val="center"/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6E" w14:textId="1101B808" w:rsidR="0043595B" w:rsidRDefault="0043595B">
            <w:pPr>
              <w:spacing w:after="0"/>
              <w:ind w:left="1"/>
              <w:jc w:val="center"/>
            </w:pP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6F" w14:textId="6269D448" w:rsidR="0043595B" w:rsidRDefault="0043595B">
            <w:pPr>
              <w:spacing w:after="0"/>
              <w:ind w:left="8"/>
              <w:jc w:val="center"/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70" w14:textId="2E6B38AB" w:rsidR="0043595B" w:rsidRDefault="0043595B">
            <w:pPr>
              <w:spacing w:after="0"/>
              <w:ind w:left="59"/>
              <w:jc w:val="center"/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71" w14:textId="50718795" w:rsidR="0043595B" w:rsidRDefault="0043595B">
            <w:pPr>
              <w:spacing w:after="0"/>
              <w:ind w:left="64"/>
              <w:jc w:val="center"/>
            </w:pP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72" w14:textId="77353CFC" w:rsidR="0043595B" w:rsidRDefault="0043595B">
            <w:pPr>
              <w:spacing w:after="0"/>
              <w:ind w:left="61"/>
              <w:jc w:val="center"/>
            </w:pPr>
          </w:p>
        </w:tc>
      </w:tr>
      <w:tr w:rsidR="0043595B" w14:paraId="78E6F07B" w14:textId="77777777" w:rsidTr="00FC7959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74" w14:textId="63AEE486" w:rsidR="0043595B" w:rsidRDefault="009142B6">
            <w:pPr>
              <w:spacing w:after="0"/>
            </w:pPr>
            <w:r>
              <w:rPr>
                <w:sz w:val="24"/>
              </w:rPr>
              <w:t>Mrs</w:t>
            </w:r>
            <w:r>
              <w:rPr>
                <w:sz w:val="24"/>
              </w:rPr>
              <w:t xml:space="preserve"> E. Retief 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75" w14:textId="31BAC16E" w:rsidR="0043595B" w:rsidRDefault="0043595B">
            <w:pPr>
              <w:spacing w:after="0"/>
              <w:ind w:left="4"/>
              <w:jc w:val="center"/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76" w14:textId="0A24681C" w:rsidR="0043595B" w:rsidRDefault="0043595B">
            <w:pPr>
              <w:spacing w:after="0"/>
              <w:ind w:left="5"/>
              <w:jc w:val="center"/>
            </w:pP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77" w14:textId="793BE746" w:rsidR="0043595B" w:rsidRDefault="0043595B">
            <w:pPr>
              <w:spacing w:after="0"/>
              <w:ind w:left="8"/>
              <w:jc w:val="center"/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78" w14:textId="63C78B67" w:rsidR="0043595B" w:rsidRDefault="0043595B">
            <w:pPr>
              <w:spacing w:after="0"/>
              <w:ind w:left="59"/>
              <w:jc w:val="center"/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79" w14:textId="5C347709" w:rsidR="0043595B" w:rsidRDefault="0043595B">
            <w:pPr>
              <w:spacing w:after="0"/>
              <w:ind w:left="64"/>
              <w:jc w:val="center"/>
            </w:pP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6" w:type="dxa"/>
              <w:bottom w:w="0" w:type="dxa"/>
              <w:right w:w="115" w:type="dxa"/>
            </w:tcMar>
          </w:tcPr>
          <w:p w14:paraId="78E6F07A" w14:textId="1A7A2D9C" w:rsidR="0043595B" w:rsidRDefault="0043595B">
            <w:pPr>
              <w:spacing w:after="0"/>
              <w:ind w:left="61"/>
              <w:jc w:val="center"/>
            </w:pPr>
          </w:p>
        </w:tc>
      </w:tr>
    </w:tbl>
    <w:p w14:paraId="78E6F07C" w14:textId="77777777" w:rsidR="0043595B" w:rsidRDefault="009142B6">
      <w:pPr>
        <w:spacing w:after="246"/>
      </w:pPr>
      <w:r>
        <w:rPr>
          <w:sz w:val="8"/>
        </w:rPr>
        <w:t xml:space="preserve"> </w:t>
      </w:r>
    </w:p>
    <w:p w14:paraId="78E6F07D" w14:textId="77777777" w:rsidR="0043595B" w:rsidRDefault="009142B6">
      <w:pPr>
        <w:spacing w:after="0"/>
        <w:ind w:left="74"/>
        <w:jc w:val="center"/>
      </w:pPr>
      <w:r>
        <w:t xml:space="preserve"> </w:t>
      </w:r>
    </w:p>
    <w:p w14:paraId="78E6F07E" w14:textId="77777777" w:rsidR="0043595B" w:rsidRDefault="009142B6">
      <w:pPr>
        <w:spacing w:after="447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8E6F029" wp14:editId="78E6F02A">
                <wp:simplePos x="0" y="0"/>
                <wp:positionH relativeFrom="page">
                  <wp:posOffset>541023</wp:posOffset>
                </wp:positionH>
                <wp:positionV relativeFrom="page">
                  <wp:posOffset>84453</wp:posOffset>
                </wp:positionV>
                <wp:extent cx="1159239" cy="774067"/>
                <wp:effectExtent l="0" t="0" r="2811" b="6983"/>
                <wp:wrapSquare wrapText="bothSides"/>
                <wp:docPr id="1557744502" name="Group 39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9239" cy="774067"/>
                          <a:chOff x="0" y="0"/>
                          <a:chExt cx="1159239" cy="774067"/>
                        </a:xfrm>
                      </wpg:grpSpPr>
                      <wps:wsp>
                        <wps:cNvPr id="680533722" name="Rectangle 6"/>
                        <wps:cNvSpPr/>
                        <wps:spPr>
                          <a:xfrm>
                            <a:off x="0" y="106428"/>
                            <a:ext cx="15115" cy="68131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78E6F02D" w14:textId="77777777" w:rsidR="0043595B" w:rsidRDefault="009142B6">
                              <w:r>
                                <w:rPr>
                                  <w:sz w:val="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7435487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271" y="0"/>
                            <a:ext cx="1157968" cy="774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8E6F029" id="Group 3907" o:spid="_x0000_s1026" style="position:absolute;margin-left:42.6pt;margin-top:6.65pt;width:91.3pt;height:60.95pt;z-index:251658240;mso-position-horizontal-relative:page;mso-position-vertical-relative:page" coordsize="11592,77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">
                <v:rect id="Rectangle 6" o:spid="_x0000_s1027" style="position:absolute;top:1064;width:151;height: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" filled="f" stroked="f">
                  <v:textbox inset="0,0,0,0">
                    <w:txbxContent>
                      <w:p w14:paraId="78E6F02D" w14:textId="77777777" w:rsidR="0043595B" w:rsidRDefault="009142B6">
                        <w:r>
                          <w:rPr>
                            <w:sz w:val="8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9" o:spid="_x0000_s1028" type="#_x0000_t75" style="position:absolute;left:12;width:11580;height:7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">
                  <v:imagedata r:id="rId11" o:title=""/>
                </v:shape>
                <w10:wrap type="square"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1" behindDoc="0" locked="0" layoutInCell="1" allowOverlap="0" wp14:anchorId="78E6F02B" wp14:editId="78E6F02C">
            <wp:simplePos x="0" y="0"/>
            <wp:positionH relativeFrom="page">
              <wp:posOffset>9347838</wp:posOffset>
            </wp:positionH>
            <wp:positionV relativeFrom="page">
              <wp:posOffset>630</wp:posOffset>
            </wp:positionV>
            <wp:extent cx="1011463" cy="1265557"/>
            <wp:effectExtent l="0" t="0" r="0" b="0"/>
            <wp:wrapSquare wrapText="bothSides"/>
            <wp:docPr id="1834147340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11463" cy="126555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78E6F07F" w14:textId="77777777" w:rsidR="0043595B" w:rsidRDefault="009142B6">
      <w:pPr>
        <w:spacing w:after="0"/>
        <w:ind w:left="74"/>
        <w:jc w:val="center"/>
      </w:pPr>
      <w:r>
        <w:lastRenderedPageBreak/>
        <w:t xml:space="preserve"> </w:t>
      </w:r>
    </w:p>
    <w:p w14:paraId="78E6F080" w14:textId="77777777" w:rsidR="0043595B" w:rsidRDefault="009142B6">
      <w:pPr>
        <w:spacing w:after="0"/>
        <w:ind w:left="74"/>
        <w:jc w:val="center"/>
      </w:pPr>
      <w:r>
        <w:t xml:space="preserve"> </w:t>
      </w:r>
    </w:p>
    <w:p w14:paraId="78E6F081" w14:textId="77777777" w:rsidR="0043595B" w:rsidRDefault="009142B6">
      <w:pPr>
        <w:spacing w:after="0"/>
        <w:ind w:left="23"/>
        <w:jc w:val="center"/>
      </w:pPr>
      <w:r>
        <w:t xml:space="preserve">Page </w:t>
      </w:r>
      <w:r>
        <w:rPr>
          <w:b/>
        </w:rPr>
        <w:t>1</w:t>
      </w:r>
      <w:r>
        <w:t xml:space="preserve"> of </w:t>
      </w:r>
      <w:r>
        <w:rPr>
          <w:b/>
        </w:rPr>
        <w:t>1</w:t>
      </w:r>
      <w:r>
        <w:t xml:space="preserve"> </w:t>
      </w:r>
    </w:p>
    <w:p w14:paraId="78E6F082" w14:textId="77777777" w:rsidR="0043595B" w:rsidRDefault="009142B6">
      <w:pPr>
        <w:spacing w:after="0"/>
      </w:pPr>
      <w:r>
        <w:t xml:space="preserve"> </w:t>
      </w:r>
    </w:p>
    <w:p w14:paraId="78E6F083" w14:textId="77777777" w:rsidR="0043595B" w:rsidRDefault="009142B6">
      <w:pPr>
        <w:spacing w:after="0"/>
      </w:pPr>
      <w:r>
        <w:t xml:space="preserve"> </w:t>
      </w:r>
    </w:p>
    <w:sectPr w:rsidR="0043595B">
      <w:pgSz w:w="16838" w:h="11906" w:orient="landscape"/>
      <w:pgMar w:top="1440" w:right="1440" w:bottom="1440" w:left="8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CE722" w14:textId="77777777" w:rsidR="009142B6" w:rsidRDefault="009142B6">
      <w:pPr>
        <w:spacing w:after="0" w:line="240" w:lineRule="auto"/>
      </w:pPr>
      <w:r>
        <w:separator/>
      </w:r>
    </w:p>
  </w:endnote>
  <w:endnote w:type="continuationSeparator" w:id="0">
    <w:p w14:paraId="0DAD0CEA" w14:textId="77777777" w:rsidR="009142B6" w:rsidRDefault="00914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0C668" w14:textId="77777777" w:rsidR="009142B6" w:rsidRDefault="009142B6">
      <w:pPr>
        <w:spacing w:after="0" w:line="240" w:lineRule="auto"/>
      </w:pPr>
      <w:r>
        <w:separator/>
      </w:r>
    </w:p>
  </w:footnote>
  <w:footnote w:type="continuationSeparator" w:id="0">
    <w:p w14:paraId="768AEAA4" w14:textId="77777777" w:rsidR="009142B6" w:rsidRDefault="009142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3595B"/>
    <w:rsid w:val="001028CB"/>
    <w:rsid w:val="00146E60"/>
    <w:rsid w:val="00214F2B"/>
    <w:rsid w:val="00274F03"/>
    <w:rsid w:val="00317E6C"/>
    <w:rsid w:val="0043595B"/>
    <w:rsid w:val="004C6EF2"/>
    <w:rsid w:val="00677354"/>
    <w:rsid w:val="007362A4"/>
    <w:rsid w:val="009142B6"/>
    <w:rsid w:val="00C72EB7"/>
    <w:rsid w:val="00CF318D"/>
    <w:rsid w:val="00E672A9"/>
    <w:rsid w:val="00E91087"/>
    <w:rsid w:val="00FC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6F028"/>
  <w15:docId w15:val="{381D4107-D5FA-433F-B782-213057C11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kern w:val="3"/>
        <w:sz w:val="24"/>
        <w:szCs w:val="24"/>
        <w:lang w:val="en-GB" w:eastAsia="en-GB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256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Pr>
      <w:color w:val="666666"/>
    </w:rPr>
  </w:style>
  <w:style w:type="paragraph" w:styleId="Header">
    <w:name w:val="header"/>
    <w:basedOn w:val="Normal"/>
    <w:link w:val="HeaderChar"/>
    <w:uiPriority w:val="99"/>
    <w:semiHidden/>
    <w:unhideWhenUsed/>
    <w:rsid w:val="00317E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17E6C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317E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17E6C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D3F9813A216B49BC5C43E713FBB629" ma:contentTypeVersion="9" ma:contentTypeDescription="Create a new document." ma:contentTypeScope="" ma:versionID="faf7c4e42613241f804184f06e3b2975">
  <xsd:schema xmlns:xsd="http://www.w3.org/2001/XMLSchema" xmlns:xs="http://www.w3.org/2001/XMLSchema" xmlns:p="http://schemas.microsoft.com/office/2006/metadata/properties" xmlns:ns2="c055c63c-0251-428c-ab8c-83b5c37be48b" targetNamespace="http://schemas.microsoft.com/office/2006/metadata/properties" ma:root="true" ma:fieldsID="403dcd570dd226adc2327be5aae3d81b" ns2:_="">
    <xsd:import namespace="c055c63c-0251-428c-ab8c-83b5c37be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5c63c-0251-428c-ab8c-83b5c37be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6833A1-7B76-4FE2-8AE5-74D104E07D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A52513-3578-443C-83B6-79D3D33ED2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10AAED-3053-482A-BE98-56DE719566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5c63c-0251-428c-ab8c-83b5c37be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Rance</dc:creator>
  <cp:lastModifiedBy>Ashdon Head Email</cp:lastModifiedBy>
  <cp:revision>9</cp:revision>
  <cp:lastPrinted>2026-08-25T09:27:00Z</cp:lastPrinted>
  <dcterms:created xsi:type="dcterms:W3CDTF">2026-08-25T09:45:00Z</dcterms:created>
  <dcterms:modified xsi:type="dcterms:W3CDTF">2026-08-25T09:57:00Z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0x010100A8D3F9813A216B49BC5C43E713FBB629</vt:lpwstr>
  </property>
</Properties>
</file>